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440C" w:rsidRPr="00DC7F63" w:rsidRDefault="00A81660" w:rsidP="00FD440C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-88097</wp:posOffset>
                </wp:positionH>
                <wp:positionV relativeFrom="paragraph">
                  <wp:posOffset>129396</wp:posOffset>
                </wp:positionV>
                <wp:extent cx="641985" cy="379562"/>
                <wp:effectExtent l="0" t="0" r="5715" b="1905"/>
                <wp:wrapNone/>
                <wp:docPr id="5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" cy="3795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440C" w:rsidRPr="0078181E" w:rsidRDefault="00FD440C" w:rsidP="00FD440C">
                            <w:pPr>
                              <w:pStyle w:val="BodyText1"/>
                            </w:pPr>
                            <w:r>
                              <w:t>--/--/20--</w:t>
                            </w:r>
                          </w:p>
                          <w:p w:rsidR="00FD440C" w:rsidRPr="0078181E" w:rsidRDefault="00653A42" w:rsidP="00FD440C">
                            <w:pPr>
                              <w:pStyle w:val="BodyText1"/>
                            </w:pPr>
                            <w:r>
                              <w:t>Proposed C155</w:t>
                            </w:r>
                          </w:p>
                          <w:p w:rsidR="00FD440C" w:rsidRPr="00F733A1" w:rsidRDefault="00FD440C" w:rsidP="00FD44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7" o:spid="_x0000_s1026" type="#_x0000_t202" style="position:absolute;left:0;text-align:left;margin-left:-6.95pt;margin-top:10.2pt;width:50.55pt;height:29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" stroked="f">
                <v:textbox>
                  <w:txbxContent>
                    <w:p w:rsidR="00FD440C" w:rsidRPr="0078181E" w:rsidRDefault="00FD440C" w:rsidP="00FD440C">
                      <w:pPr>
                        <w:pStyle w:val="BodyText1"/>
                      </w:pPr>
                      <w:r>
                        <w:t>--/--/20--</w:t>
                      </w:r>
                    </w:p>
                    <w:p w:rsidR="00FD440C" w:rsidRPr="0078181E" w:rsidRDefault="00653A42" w:rsidP="00FD440C">
                      <w:pPr>
                        <w:pStyle w:val="BodyText1"/>
                      </w:pPr>
                      <w:r>
                        <w:t>Proposed C155</w:t>
                      </w:r>
                    </w:p>
                    <w:p w:rsidR="00FD440C" w:rsidRPr="00F733A1" w:rsidRDefault="00FD440C" w:rsidP="00FD440C"/>
                  </w:txbxContent>
                </v:textbox>
              </v:shape>
            </w:pict>
          </mc:Fallback>
        </mc:AlternateContent>
      </w:r>
      <w:r w:rsidR="00FD440C" w:rsidRPr="00DC7F63">
        <w:tab/>
        <w:t xml:space="preserve">SCHEDULE </w:t>
      </w:r>
      <w:r w:rsidR="00653A42" w:rsidRPr="00653A42">
        <w:t>1</w:t>
      </w:r>
      <w:r w:rsidR="00FD440C" w:rsidRPr="00653A42">
        <w:t xml:space="preserve"> </w:t>
      </w:r>
      <w:r w:rsidR="00FD440C" w:rsidRPr="00DC7F63">
        <w:t xml:space="preserve">TO </w:t>
      </w:r>
      <w:r w:rsidR="00FD440C">
        <w:t>CLAUSE 45.06</w:t>
      </w:r>
      <w:r w:rsidR="00FD440C" w:rsidRPr="00DC7F63">
        <w:t xml:space="preserve"> DEVELOPMENT CONTRIBUTIONS PLAN OVERLAY</w:t>
      </w:r>
    </w:p>
    <w:p w:rsidR="00FD440C" w:rsidRPr="009921FC" w:rsidRDefault="00FD440C" w:rsidP="00FD440C">
      <w:pPr>
        <w:pStyle w:val="BodyText2"/>
      </w:pPr>
      <w:r>
        <w:t xml:space="preserve">Shown on the planning scheme map as </w:t>
      </w:r>
      <w:r w:rsidRPr="003868D6">
        <w:rPr>
          <w:rStyle w:val="Mapcode"/>
        </w:rPr>
        <w:t>DCP</w:t>
      </w:r>
      <w:r w:rsidRPr="00653A42">
        <w:rPr>
          <w:rStyle w:val="Mapcode"/>
        </w:rPr>
        <w:t>O</w:t>
      </w:r>
      <w:r w:rsidR="00653A42" w:rsidRPr="00653A42">
        <w:rPr>
          <w:rStyle w:val="Mapcode"/>
        </w:rPr>
        <w:t>1</w:t>
      </w:r>
    </w:p>
    <w:p w:rsidR="00FD440C" w:rsidRPr="002448A5" w:rsidRDefault="00FD440C" w:rsidP="00FD440C">
      <w:pPr>
        <w:pStyle w:val="HeadB"/>
      </w:pPr>
      <w:r>
        <w:rPr>
          <w:color w:val="FF0000"/>
        </w:rPr>
        <w:tab/>
      </w:r>
      <w:r w:rsidR="00653A42" w:rsidRPr="00653A42">
        <w:t>east village</w:t>
      </w:r>
      <w:r w:rsidRPr="00653A42">
        <w:t xml:space="preserve"> development contributions plan</w:t>
      </w:r>
    </w:p>
    <w:p w:rsidR="00FD440C" w:rsidRDefault="00A81660" w:rsidP="00FD440C">
      <w:pPr>
        <w:pStyle w:val="HeadC"/>
      </w:pPr>
      <w: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-79471</wp:posOffset>
                </wp:positionH>
                <wp:positionV relativeFrom="paragraph">
                  <wp:posOffset>285977</wp:posOffset>
                </wp:positionV>
                <wp:extent cx="619125" cy="370935"/>
                <wp:effectExtent l="0" t="0" r="9525" b="0"/>
                <wp:wrapNone/>
                <wp:docPr id="4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370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440C" w:rsidRPr="0078181E" w:rsidRDefault="00FD440C" w:rsidP="00FD440C">
                            <w:pPr>
                              <w:pStyle w:val="BodyText1"/>
                            </w:pPr>
                            <w:r>
                              <w:t>--/--/20--</w:t>
                            </w:r>
                          </w:p>
                          <w:p w:rsidR="00FD440C" w:rsidRPr="0078181E" w:rsidRDefault="00653A42" w:rsidP="00FD440C">
                            <w:pPr>
                              <w:pStyle w:val="BodyText1"/>
                            </w:pPr>
                            <w:r>
                              <w:t>Proposed C155</w:t>
                            </w:r>
                          </w:p>
                          <w:p w:rsidR="00FD440C" w:rsidRPr="00F733A1" w:rsidRDefault="00FD440C" w:rsidP="00FD44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27" type="#_x0000_t202" style="position:absolute;left:0;text-align:left;margin-left:-6.25pt;margin-top:22.5pt;width:48.75pt;height:29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" stroked="f">
                <v:textbox>
                  <w:txbxContent>
                    <w:p w:rsidR="00FD440C" w:rsidRPr="0078181E" w:rsidRDefault="00FD440C" w:rsidP="00FD440C">
                      <w:pPr>
                        <w:pStyle w:val="BodyText1"/>
                      </w:pPr>
                      <w:r>
                        <w:t>--/--/20--</w:t>
                      </w:r>
                    </w:p>
                    <w:p w:rsidR="00FD440C" w:rsidRPr="0078181E" w:rsidRDefault="00653A42" w:rsidP="00FD440C">
                      <w:pPr>
                        <w:pStyle w:val="BodyText1"/>
                      </w:pPr>
                      <w:r>
                        <w:t>Proposed C155</w:t>
                      </w:r>
                    </w:p>
                    <w:p w:rsidR="00FD440C" w:rsidRPr="00F733A1" w:rsidRDefault="00FD440C" w:rsidP="00FD440C"/>
                  </w:txbxContent>
                </v:textbox>
              </v:shape>
            </w:pict>
          </mc:Fallback>
        </mc:AlternateContent>
      </w:r>
      <w:r w:rsidR="00FD440C">
        <w:t xml:space="preserve">1.0 </w:t>
      </w:r>
      <w:r w:rsidR="00FD440C">
        <w:tab/>
        <w:t>Area covered by this development contributions plan</w:t>
      </w:r>
    </w:p>
    <w:p w:rsidR="00FD440C" w:rsidRPr="002448A5" w:rsidRDefault="002448A5" w:rsidP="002448A5">
      <w:pPr>
        <w:pStyle w:val="BodyText2"/>
      </w:pPr>
      <w:r w:rsidRPr="002448A5">
        <w:t xml:space="preserve">All land within the </w:t>
      </w:r>
      <w:r w:rsidRPr="002448A5">
        <w:rPr>
          <w:i/>
        </w:rPr>
        <w:t>East Village Development Contributions Plan</w:t>
      </w:r>
      <w:r w:rsidRPr="002448A5">
        <w:t xml:space="preserve"> area shown as DCPO1 on the planning scheme maps.</w:t>
      </w:r>
    </w:p>
    <w:p w:rsidR="00FD440C" w:rsidRDefault="00A81660" w:rsidP="00FD440C">
      <w:pPr>
        <w:pStyle w:val="HeadC"/>
      </w:pPr>
      <w: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-88097</wp:posOffset>
                </wp:positionH>
                <wp:positionV relativeFrom="paragraph">
                  <wp:posOffset>292566</wp:posOffset>
                </wp:positionV>
                <wp:extent cx="628650" cy="388189"/>
                <wp:effectExtent l="0" t="0" r="0" b="0"/>
                <wp:wrapNone/>
                <wp:docPr id="3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3881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440C" w:rsidRPr="0078181E" w:rsidRDefault="00FD440C" w:rsidP="00FD440C">
                            <w:pPr>
                              <w:pStyle w:val="BodyText1"/>
                            </w:pPr>
                            <w:r>
                              <w:t>--/--/20--</w:t>
                            </w:r>
                          </w:p>
                          <w:p w:rsidR="00FD440C" w:rsidRPr="0078181E" w:rsidRDefault="00653A42" w:rsidP="00FD440C">
                            <w:pPr>
                              <w:pStyle w:val="BodyText1"/>
                            </w:pPr>
                            <w:r>
                              <w:t>Proposed C155</w:t>
                            </w:r>
                          </w:p>
                          <w:p w:rsidR="00FD440C" w:rsidRPr="00F733A1" w:rsidRDefault="00FD440C" w:rsidP="00FD44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28" type="#_x0000_t202" style="position:absolute;left:0;text-align:left;margin-left:-6.95pt;margin-top:23.05pt;width:49.5pt;height:30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" stroked="f">
                <v:textbox>
                  <w:txbxContent>
                    <w:p w:rsidR="00FD440C" w:rsidRPr="0078181E" w:rsidRDefault="00FD440C" w:rsidP="00FD440C">
                      <w:pPr>
                        <w:pStyle w:val="BodyText1"/>
                      </w:pPr>
                      <w:r>
                        <w:t>--/--/20--</w:t>
                      </w:r>
                    </w:p>
                    <w:p w:rsidR="00FD440C" w:rsidRPr="0078181E" w:rsidRDefault="00653A42" w:rsidP="00FD440C">
                      <w:pPr>
                        <w:pStyle w:val="BodyText1"/>
                      </w:pPr>
                      <w:r>
                        <w:t>Proposed C155</w:t>
                      </w:r>
                    </w:p>
                    <w:p w:rsidR="00FD440C" w:rsidRPr="00F733A1" w:rsidRDefault="00FD440C" w:rsidP="00FD440C"/>
                  </w:txbxContent>
                </v:textbox>
              </v:shape>
            </w:pict>
          </mc:Fallback>
        </mc:AlternateContent>
      </w:r>
      <w:r w:rsidR="00FD440C">
        <w:t>2.0</w:t>
      </w:r>
      <w:r w:rsidR="00FD440C">
        <w:tab/>
        <w:t>Summary of costs</w:t>
      </w:r>
    </w:p>
    <w:tbl>
      <w:tblPr>
        <w:tblW w:w="7653" w:type="dxa"/>
        <w:tblInd w:w="1134" w:type="dxa"/>
        <w:tblBorders>
          <w:bottom w:val="single" w:sz="12" w:space="0" w:color="auto"/>
        </w:tblBorders>
        <w:tblLayout w:type="fixed"/>
        <w:tblCellMar>
          <w:left w:w="57" w:type="dxa"/>
          <w:right w:w="85" w:type="dxa"/>
        </w:tblCellMar>
        <w:tblLook w:val="0000" w:firstRow="0" w:lastRow="0" w:firstColumn="0" w:lastColumn="0" w:noHBand="0" w:noVBand="0"/>
      </w:tblPr>
      <w:tblGrid>
        <w:gridCol w:w="1417"/>
        <w:gridCol w:w="1417"/>
        <w:gridCol w:w="1697"/>
        <w:gridCol w:w="1421"/>
        <w:gridCol w:w="1701"/>
      </w:tblGrid>
      <w:tr w:rsidR="00FD440C" w:rsidTr="0040002F">
        <w:trPr>
          <w:cantSplit/>
          <w:tblHeader/>
        </w:trPr>
        <w:tc>
          <w:tcPr>
            <w:tcW w:w="1417" w:type="dxa"/>
            <w:tcBorders>
              <w:left w:val="single" w:sz="4" w:space="0" w:color="auto"/>
              <w:bottom w:val="nil"/>
              <w:right w:val="single" w:sz="6" w:space="0" w:color="auto"/>
            </w:tcBorders>
            <w:shd w:val="solid" w:color="auto" w:fill="auto"/>
          </w:tcPr>
          <w:p w:rsidR="00FD440C" w:rsidRPr="009B1035" w:rsidRDefault="00FD440C" w:rsidP="00082A42">
            <w:pPr>
              <w:pStyle w:val="Tablelabel"/>
            </w:pPr>
            <w:r w:rsidRPr="009B1035">
              <w:t>Facility</w:t>
            </w:r>
          </w:p>
        </w:tc>
        <w:tc>
          <w:tcPr>
            <w:tcW w:w="1417" w:type="dxa"/>
            <w:tcBorders>
              <w:left w:val="single" w:sz="6" w:space="0" w:color="auto"/>
              <w:bottom w:val="nil"/>
              <w:right w:val="single" w:sz="6" w:space="0" w:color="auto"/>
            </w:tcBorders>
            <w:shd w:val="solid" w:color="auto" w:fill="auto"/>
          </w:tcPr>
          <w:p w:rsidR="00FD440C" w:rsidRPr="009B1035" w:rsidRDefault="00FD440C" w:rsidP="00082A42">
            <w:pPr>
              <w:pStyle w:val="Tablelabel"/>
            </w:pPr>
            <w:r w:rsidRPr="009B1035">
              <w:t>Total cost $</w:t>
            </w:r>
          </w:p>
        </w:tc>
        <w:tc>
          <w:tcPr>
            <w:tcW w:w="1697" w:type="dxa"/>
            <w:tcBorders>
              <w:left w:val="single" w:sz="6" w:space="0" w:color="auto"/>
              <w:bottom w:val="nil"/>
              <w:right w:val="single" w:sz="6" w:space="0" w:color="auto"/>
            </w:tcBorders>
            <w:shd w:val="solid" w:color="auto" w:fill="auto"/>
          </w:tcPr>
          <w:p w:rsidR="00FD440C" w:rsidRPr="009B1035" w:rsidRDefault="00FD440C" w:rsidP="00082A42">
            <w:pPr>
              <w:pStyle w:val="Tablelabel"/>
            </w:pPr>
            <w:r w:rsidRPr="009B1035">
              <w:t>Time of provision</w:t>
            </w:r>
          </w:p>
        </w:tc>
        <w:tc>
          <w:tcPr>
            <w:tcW w:w="1421" w:type="dxa"/>
            <w:tcBorders>
              <w:left w:val="single" w:sz="6" w:space="0" w:color="auto"/>
              <w:bottom w:val="nil"/>
              <w:right w:val="single" w:sz="6" w:space="0" w:color="auto"/>
            </w:tcBorders>
            <w:shd w:val="solid" w:color="auto" w:fill="auto"/>
          </w:tcPr>
          <w:p w:rsidR="00FD440C" w:rsidRPr="009B1035" w:rsidRDefault="00FD440C" w:rsidP="00082A42">
            <w:pPr>
              <w:pStyle w:val="Tablelabel"/>
            </w:pPr>
            <w:r w:rsidRPr="009B1035">
              <w:t>Actual cost contribution attributable to development $</w:t>
            </w:r>
          </w:p>
        </w:tc>
        <w:tc>
          <w:tcPr>
            <w:tcW w:w="1701" w:type="dxa"/>
            <w:tcBorders>
              <w:left w:val="single" w:sz="6" w:space="0" w:color="auto"/>
              <w:bottom w:val="nil"/>
              <w:right w:val="single" w:sz="4" w:space="0" w:color="auto"/>
            </w:tcBorders>
            <w:shd w:val="solid" w:color="auto" w:fill="auto"/>
          </w:tcPr>
          <w:p w:rsidR="00FD440C" w:rsidRPr="009B1035" w:rsidRDefault="00FD440C" w:rsidP="00082A42">
            <w:pPr>
              <w:pStyle w:val="Tablelabel"/>
            </w:pPr>
            <w:r w:rsidRPr="009B1035">
              <w:t>Proportion of cost attributable to development %</w:t>
            </w:r>
          </w:p>
        </w:tc>
      </w:tr>
      <w:tr w:rsidR="00FD440C" w:rsidTr="0040002F">
        <w:tc>
          <w:tcPr>
            <w:tcW w:w="1417" w:type="dxa"/>
            <w:tcBorders>
              <w:bottom w:val="nil"/>
              <w:right w:val="nil"/>
            </w:tcBorders>
          </w:tcPr>
          <w:p w:rsidR="00FD440C" w:rsidRPr="0040002F" w:rsidRDefault="0040002F" w:rsidP="00082A42">
            <w:pPr>
              <w:pStyle w:val="Tabletext1"/>
            </w:pPr>
            <w:r w:rsidRPr="0040002F">
              <w:t>Road Projects</w:t>
            </w:r>
          </w:p>
        </w:tc>
        <w:tc>
          <w:tcPr>
            <w:tcW w:w="1417" w:type="dxa"/>
            <w:tcBorders>
              <w:left w:val="nil"/>
              <w:bottom w:val="nil"/>
              <w:right w:val="nil"/>
            </w:tcBorders>
          </w:tcPr>
          <w:p w:rsidR="00FD440C" w:rsidRPr="0040002F" w:rsidRDefault="00FD440C" w:rsidP="00082A42">
            <w:pPr>
              <w:pStyle w:val="Tabletext1"/>
            </w:pPr>
            <w:r w:rsidRPr="0040002F">
              <w:t>$</w:t>
            </w:r>
            <w:r w:rsidR="00C87A3F" w:rsidRPr="0040002F">
              <w:t>733,229</w:t>
            </w:r>
          </w:p>
        </w:tc>
        <w:tc>
          <w:tcPr>
            <w:tcW w:w="1697" w:type="dxa"/>
            <w:tcBorders>
              <w:left w:val="nil"/>
              <w:bottom w:val="nil"/>
              <w:right w:val="nil"/>
            </w:tcBorders>
          </w:tcPr>
          <w:p w:rsidR="00FD440C" w:rsidRPr="0040002F" w:rsidRDefault="002448A5" w:rsidP="00082A42">
            <w:pPr>
              <w:pStyle w:val="Tabletext1"/>
            </w:pPr>
            <w:r w:rsidRPr="0040002F">
              <w:t>Refer to details in the incorporated East Village Development Contributions Plan</w:t>
            </w:r>
          </w:p>
        </w:tc>
        <w:tc>
          <w:tcPr>
            <w:tcW w:w="1421" w:type="dxa"/>
            <w:tcBorders>
              <w:left w:val="nil"/>
              <w:bottom w:val="nil"/>
              <w:right w:val="nil"/>
            </w:tcBorders>
          </w:tcPr>
          <w:p w:rsidR="00FD440C" w:rsidRPr="0040002F" w:rsidRDefault="00FD440C" w:rsidP="00082A42">
            <w:pPr>
              <w:pStyle w:val="Tabletext1"/>
            </w:pPr>
            <w:r w:rsidRPr="0040002F">
              <w:t>$</w:t>
            </w:r>
            <w:r w:rsidR="00C87A3F" w:rsidRPr="0040002F">
              <w:t>733,229</w:t>
            </w:r>
          </w:p>
        </w:tc>
        <w:tc>
          <w:tcPr>
            <w:tcW w:w="1701" w:type="dxa"/>
            <w:tcBorders>
              <w:left w:val="nil"/>
              <w:bottom w:val="nil"/>
            </w:tcBorders>
          </w:tcPr>
          <w:p w:rsidR="00FD440C" w:rsidRPr="0040002F" w:rsidRDefault="00C87A3F" w:rsidP="00C87A3F">
            <w:pPr>
              <w:pStyle w:val="Tabletext1"/>
            </w:pPr>
            <w:r w:rsidRPr="0040002F">
              <w:t>100</w:t>
            </w:r>
            <w:r w:rsidR="00FD440C" w:rsidRPr="0040002F">
              <w:t xml:space="preserve"> %</w:t>
            </w:r>
          </w:p>
        </w:tc>
      </w:tr>
      <w:tr w:rsidR="00FD440C" w:rsidTr="0040002F">
        <w:tc>
          <w:tcPr>
            <w:tcW w:w="1417" w:type="dxa"/>
            <w:tcBorders>
              <w:top w:val="single" w:sz="6" w:space="0" w:color="auto"/>
              <w:bottom w:val="nil"/>
              <w:right w:val="nil"/>
            </w:tcBorders>
          </w:tcPr>
          <w:p w:rsidR="00FD440C" w:rsidRPr="0040002F" w:rsidRDefault="0040002F" w:rsidP="00082A42">
            <w:pPr>
              <w:pStyle w:val="Tabletext1"/>
            </w:pPr>
            <w:r w:rsidRPr="0040002F">
              <w:t>Intersection Projects</w:t>
            </w:r>
          </w:p>
        </w:tc>
        <w:tc>
          <w:tcPr>
            <w:tcW w:w="141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FD440C" w:rsidRPr="0040002F" w:rsidRDefault="00FD440C" w:rsidP="00082A42">
            <w:pPr>
              <w:pStyle w:val="Tabletext1"/>
            </w:pPr>
            <w:r w:rsidRPr="0040002F">
              <w:t>$</w:t>
            </w:r>
            <w:r w:rsidR="0040002F" w:rsidRPr="0040002F">
              <w:t>42,214,852</w:t>
            </w:r>
          </w:p>
        </w:tc>
        <w:tc>
          <w:tcPr>
            <w:tcW w:w="169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FD440C" w:rsidRPr="0040002F" w:rsidRDefault="002448A5" w:rsidP="00082A42">
            <w:pPr>
              <w:pStyle w:val="Tabletext1"/>
            </w:pPr>
            <w:r w:rsidRPr="0040002F">
              <w:t>Refer to details in the incorporated East Village Development Contributions Plan</w:t>
            </w:r>
          </w:p>
        </w:tc>
        <w:tc>
          <w:tcPr>
            <w:tcW w:w="1421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FD440C" w:rsidRPr="0040002F" w:rsidRDefault="0040002F" w:rsidP="0040002F">
            <w:pPr>
              <w:pStyle w:val="Tabletext1"/>
            </w:pPr>
            <w:r w:rsidRPr="0040002F">
              <w:t>$42,214,852</w:t>
            </w:r>
          </w:p>
        </w:tc>
        <w:tc>
          <w:tcPr>
            <w:tcW w:w="1701" w:type="dxa"/>
            <w:tcBorders>
              <w:top w:val="single" w:sz="6" w:space="0" w:color="auto"/>
              <w:left w:val="nil"/>
              <w:bottom w:val="nil"/>
            </w:tcBorders>
          </w:tcPr>
          <w:p w:rsidR="00FD440C" w:rsidRPr="0040002F" w:rsidRDefault="0040002F" w:rsidP="00082A42">
            <w:pPr>
              <w:pStyle w:val="Tabletext1"/>
            </w:pPr>
            <w:r w:rsidRPr="0040002F">
              <w:t>100 %</w:t>
            </w:r>
          </w:p>
        </w:tc>
      </w:tr>
      <w:tr w:rsidR="00FD440C" w:rsidTr="0040002F">
        <w:tc>
          <w:tcPr>
            <w:tcW w:w="1417" w:type="dxa"/>
            <w:tcBorders>
              <w:top w:val="single" w:sz="6" w:space="0" w:color="auto"/>
              <w:bottom w:val="nil"/>
              <w:right w:val="nil"/>
            </w:tcBorders>
          </w:tcPr>
          <w:p w:rsidR="00FD440C" w:rsidRPr="0040002F" w:rsidRDefault="0040002F" w:rsidP="00082A42">
            <w:pPr>
              <w:pStyle w:val="Tabletext1"/>
            </w:pPr>
            <w:r w:rsidRPr="0040002F">
              <w:t>Community Building Projects</w:t>
            </w:r>
          </w:p>
        </w:tc>
        <w:tc>
          <w:tcPr>
            <w:tcW w:w="141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FD440C" w:rsidRPr="0040002F" w:rsidRDefault="00FD440C" w:rsidP="00082A42">
            <w:pPr>
              <w:pStyle w:val="Tabletext1"/>
            </w:pPr>
            <w:r w:rsidRPr="0040002F">
              <w:t>$</w:t>
            </w:r>
            <w:r w:rsidR="0040002F" w:rsidRPr="0040002F">
              <w:t>5,710,278</w:t>
            </w:r>
          </w:p>
        </w:tc>
        <w:tc>
          <w:tcPr>
            <w:tcW w:w="169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FD440C" w:rsidRPr="0040002F" w:rsidRDefault="002448A5" w:rsidP="00082A42">
            <w:pPr>
              <w:pStyle w:val="Tabletext1"/>
            </w:pPr>
            <w:r w:rsidRPr="0040002F">
              <w:t>Refer to details in the incorporated East Village Development Contributions Plan</w:t>
            </w:r>
          </w:p>
        </w:tc>
        <w:tc>
          <w:tcPr>
            <w:tcW w:w="1421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FD440C" w:rsidRPr="0040002F" w:rsidRDefault="00FD440C" w:rsidP="00082A42">
            <w:pPr>
              <w:pStyle w:val="Tabletext1"/>
            </w:pPr>
            <w:r w:rsidRPr="0040002F">
              <w:t>$</w:t>
            </w:r>
            <w:r w:rsidR="0040002F" w:rsidRPr="0040002F">
              <w:t>5,710,278</w:t>
            </w:r>
          </w:p>
        </w:tc>
        <w:tc>
          <w:tcPr>
            <w:tcW w:w="1701" w:type="dxa"/>
            <w:tcBorders>
              <w:top w:val="single" w:sz="6" w:space="0" w:color="auto"/>
              <w:left w:val="nil"/>
              <w:bottom w:val="nil"/>
            </w:tcBorders>
          </w:tcPr>
          <w:p w:rsidR="00FD440C" w:rsidRPr="0040002F" w:rsidRDefault="0040002F" w:rsidP="00082A42">
            <w:pPr>
              <w:pStyle w:val="Tabletext1"/>
            </w:pPr>
            <w:r w:rsidRPr="0040002F">
              <w:t>100 %</w:t>
            </w:r>
          </w:p>
        </w:tc>
      </w:tr>
      <w:tr w:rsidR="00FD440C" w:rsidTr="0040002F">
        <w:tc>
          <w:tcPr>
            <w:tcW w:w="1417" w:type="dxa"/>
            <w:tcBorders>
              <w:top w:val="single" w:sz="6" w:space="0" w:color="auto"/>
              <w:bottom w:val="nil"/>
              <w:right w:val="nil"/>
            </w:tcBorders>
          </w:tcPr>
          <w:p w:rsidR="00FD440C" w:rsidRPr="0040002F" w:rsidRDefault="0040002F" w:rsidP="00082A42">
            <w:pPr>
              <w:pStyle w:val="Tabletext1"/>
            </w:pPr>
            <w:r w:rsidRPr="0040002F">
              <w:t>Sporting Reserve Projects</w:t>
            </w:r>
          </w:p>
        </w:tc>
        <w:tc>
          <w:tcPr>
            <w:tcW w:w="141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FD440C" w:rsidRPr="0040002F" w:rsidRDefault="00FD440C" w:rsidP="00082A42">
            <w:pPr>
              <w:pStyle w:val="Tabletext1"/>
            </w:pPr>
            <w:r w:rsidRPr="0040002F">
              <w:t>$</w:t>
            </w:r>
            <w:r w:rsidR="0040002F" w:rsidRPr="0040002F">
              <w:t>7,165,594</w:t>
            </w:r>
          </w:p>
        </w:tc>
        <w:tc>
          <w:tcPr>
            <w:tcW w:w="169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FD440C" w:rsidRPr="0040002F" w:rsidRDefault="002448A5" w:rsidP="00082A42">
            <w:pPr>
              <w:pStyle w:val="Tabletext1"/>
            </w:pPr>
            <w:r w:rsidRPr="0040002F">
              <w:t>Refer to details in the incorporated East Village Development Contributions Plan</w:t>
            </w:r>
          </w:p>
        </w:tc>
        <w:tc>
          <w:tcPr>
            <w:tcW w:w="1421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FD440C" w:rsidRPr="0040002F" w:rsidRDefault="00FD440C" w:rsidP="00082A42">
            <w:pPr>
              <w:pStyle w:val="Tabletext1"/>
            </w:pPr>
            <w:r w:rsidRPr="0040002F">
              <w:t>$</w:t>
            </w:r>
            <w:r w:rsidR="0040002F" w:rsidRPr="0040002F">
              <w:t>7,165,594</w:t>
            </w:r>
          </w:p>
        </w:tc>
        <w:tc>
          <w:tcPr>
            <w:tcW w:w="1701" w:type="dxa"/>
            <w:tcBorders>
              <w:top w:val="single" w:sz="6" w:space="0" w:color="auto"/>
              <w:left w:val="nil"/>
              <w:bottom w:val="nil"/>
            </w:tcBorders>
          </w:tcPr>
          <w:p w:rsidR="00FD440C" w:rsidRPr="0040002F" w:rsidRDefault="0040002F" w:rsidP="00082A42">
            <w:pPr>
              <w:pStyle w:val="Tabletext1"/>
            </w:pPr>
            <w:r w:rsidRPr="0040002F">
              <w:t>100 %</w:t>
            </w:r>
          </w:p>
        </w:tc>
      </w:tr>
      <w:tr w:rsidR="00FD440C" w:rsidTr="0040002F">
        <w:tc>
          <w:tcPr>
            <w:tcW w:w="1417" w:type="dxa"/>
            <w:tcBorders>
              <w:top w:val="single" w:sz="6" w:space="0" w:color="auto"/>
              <w:bottom w:val="nil"/>
              <w:right w:val="nil"/>
            </w:tcBorders>
          </w:tcPr>
          <w:p w:rsidR="00FD440C" w:rsidRPr="0040002F" w:rsidRDefault="0040002F" w:rsidP="00082A42">
            <w:pPr>
              <w:pStyle w:val="Tabletext1"/>
            </w:pPr>
            <w:r w:rsidRPr="0040002F">
              <w:t>Open Space Improvements</w:t>
            </w:r>
          </w:p>
        </w:tc>
        <w:tc>
          <w:tcPr>
            <w:tcW w:w="141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FD440C" w:rsidRPr="0040002F" w:rsidRDefault="00FD440C" w:rsidP="00082A42">
            <w:pPr>
              <w:pStyle w:val="Tabletext1"/>
            </w:pPr>
            <w:r w:rsidRPr="0040002F">
              <w:t>$</w:t>
            </w:r>
            <w:r w:rsidR="0040002F" w:rsidRPr="0040002F">
              <w:t>3,628,233</w:t>
            </w:r>
          </w:p>
        </w:tc>
        <w:tc>
          <w:tcPr>
            <w:tcW w:w="169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FD440C" w:rsidRPr="0040002F" w:rsidRDefault="002448A5" w:rsidP="00082A42">
            <w:pPr>
              <w:pStyle w:val="Tabletext1"/>
            </w:pPr>
            <w:r w:rsidRPr="0040002F">
              <w:t>Refer to details in the incorporated East Village Development Contributions Plan</w:t>
            </w:r>
          </w:p>
        </w:tc>
        <w:tc>
          <w:tcPr>
            <w:tcW w:w="1421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FD440C" w:rsidRPr="0040002F" w:rsidRDefault="00FD440C" w:rsidP="00082A42">
            <w:pPr>
              <w:pStyle w:val="Tabletext1"/>
            </w:pPr>
            <w:r w:rsidRPr="0040002F">
              <w:t>$</w:t>
            </w:r>
            <w:r w:rsidR="0040002F" w:rsidRPr="0040002F">
              <w:t>3,628,233</w:t>
            </w:r>
          </w:p>
        </w:tc>
        <w:tc>
          <w:tcPr>
            <w:tcW w:w="1701" w:type="dxa"/>
            <w:tcBorders>
              <w:top w:val="single" w:sz="6" w:space="0" w:color="auto"/>
              <w:left w:val="nil"/>
              <w:bottom w:val="nil"/>
            </w:tcBorders>
          </w:tcPr>
          <w:p w:rsidR="00FD440C" w:rsidRPr="0040002F" w:rsidRDefault="0040002F" w:rsidP="00082A42">
            <w:pPr>
              <w:pStyle w:val="Tabletext1"/>
            </w:pPr>
            <w:r w:rsidRPr="0040002F">
              <w:t>100 %</w:t>
            </w:r>
          </w:p>
        </w:tc>
      </w:tr>
      <w:tr w:rsidR="00FD440C" w:rsidTr="0040002F">
        <w:tc>
          <w:tcPr>
            <w:tcW w:w="1417" w:type="dxa"/>
            <w:tcBorders>
              <w:top w:val="single" w:sz="6" w:space="0" w:color="auto"/>
              <w:bottom w:val="nil"/>
              <w:right w:val="nil"/>
            </w:tcBorders>
          </w:tcPr>
          <w:p w:rsidR="00FD440C" w:rsidRPr="0040002F" w:rsidRDefault="0040002F" w:rsidP="00082A42">
            <w:pPr>
              <w:pStyle w:val="Tabletext1"/>
            </w:pPr>
            <w:r w:rsidRPr="0040002F">
              <w:t>Drainage Projects</w:t>
            </w:r>
          </w:p>
        </w:tc>
        <w:tc>
          <w:tcPr>
            <w:tcW w:w="141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FD440C" w:rsidRPr="0040002F" w:rsidRDefault="00FD440C" w:rsidP="00082A42">
            <w:pPr>
              <w:pStyle w:val="Tabletext1"/>
            </w:pPr>
            <w:r w:rsidRPr="0040002F">
              <w:t>$</w:t>
            </w:r>
            <w:r w:rsidR="0040002F" w:rsidRPr="0040002F">
              <w:t>1,199,835</w:t>
            </w:r>
          </w:p>
        </w:tc>
        <w:tc>
          <w:tcPr>
            <w:tcW w:w="169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FD440C" w:rsidRPr="0040002F" w:rsidRDefault="002448A5" w:rsidP="00082A42">
            <w:pPr>
              <w:pStyle w:val="Tabletext1"/>
            </w:pPr>
            <w:r w:rsidRPr="0040002F">
              <w:t>Refer to details in the incorporated East Village Development Contributions Plan</w:t>
            </w:r>
          </w:p>
        </w:tc>
        <w:tc>
          <w:tcPr>
            <w:tcW w:w="1421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FD440C" w:rsidRPr="0040002F" w:rsidRDefault="00FD440C" w:rsidP="00082A42">
            <w:pPr>
              <w:pStyle w:val="Tabletext1"/>
            </w:pPr>
            <w:r w:rsidRPr="0040002F">
              <w:t>$</w:t>
            </w:r>
            <w:r w:rsidR="0040002F" w:rsidRPr="0040002F">
              <w:t>1,199,835</w:t>
            </w:r>
          </w:p>
        </w:tc>
        <w:tc>
          <w:tcPr>
            <w:tcW w:w="1701" w:type="dxa"/>
            <w:tcBorders>
              <w:top w:val="single" w:sz="6" w:space="0" w:color="auto"/>
              <w:left w:val="nil"/>
              <w:bottom w:val="nil"/>
            </w:tcBorders>
          </w:tcPr>
          <w:p w:rsidR="00FD440C" w:rsidRPr="0040002F" w:rsidRDefault="0040002F" w:rsidP="00082A42">
            <w:pPr>
              <w:pStyle w:val="Tabletext1"/>
            </w:pPr>
            <w:r w:rsidRPr="0040002F">
              <w:t>100 %</w:t>
            </w:r>
          </w:p>
        </w:tc>
      </w:tr>
      <w:tr w:rsidR="00FD440C" w:rsidTr="0040002F">
        <w:tc>
          <w:tcPr>
            <w:tcW w:w="1417" w:type="dxa"/>
            <w:tcBorders>
              <w:top w:val="single" w:sz="12" w:space="0" w:color="auto"/>
              <w:bottom w:val="single" w:sz="12" w:space="0" w:color="auto"/>
              <w:right w:val="nil"/>
            </w:tcBorders>
          </w:tcPr>
          <w:p w:rsidR="00FD440C" w:rsidRPr="0040002F" w:rsidRDefault="00FD440C" w:rsidP="00082A42">
            <w:pPr>
              <w:pStyle w:val="Tabletextbold"/>
            </w:pPr>
            <w:r w:rsidRPr="0040002F">
              <w:t>TOTAL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FD440C" w:rsidRPr="0040002F" w:rsidRDefault="0040002F" w:rsidP="00082A42">
            <w:pPr>
              <w:pStyle w:val="Tabletextbold"/>
            </w:pPr>
            <w:r w:rsidRPr="0040002F">
              <w:t>$60,652,021</w:t>
            </w:r>
          </w:p>
        </w:tc>
        <w:tc>
          <w:tcPr>
            <w:tcW w:w="169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FD440C" w:rsidRPr="0040002F" w:rsidRDefault="00FD440C" w:rsidP="00082A42">
            <w:pPr>
              <w:pStyle w:val="Tabletextbold"/>
            </w:pPr>
          </w:p>
        </w:tc>
        <w:tc>
          <w:tcPr>
            <w:tcW w:w="142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FD440C" w:rsidRPr="0040002F" w:rsidRDefault="00FD440C" w:rsidP="00082A42">
            <w:pPr>
              <w:pStyle w:val="Tabletextbold"/>
            </w:pPr>
            <w:r w:rsidRPr="0040002F">
              <w:t>$</w:t>
            </w:r>
            <w:r w:rsidR="0040002F" w:rsidRPr="0040002F">
              <w:t>60,652,021</w:t>
            </w: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FD440C" w:rsidRPr="0040002F" w:rsidRDefault="0040002F" w:rsidP="00082A42">
            <w:pPr>
              <w:pStyle w:val="Tabletextbold"/>
            </w:pPr>
            <w:r w:rsidRPr="0040002F">
              <w:t>100 %</w:t>
            </w:r>
          </w:p>
        </w:tc>
      </w:tr>
    </w:tbl>
    <w:p w:rsidR="00FD440C" w:rsidRDefault="00A81660" w:rsidP="00FD440C">
      <w:pPr>
        <w:pStyle w:val="HeadC"/>
      </w:pPr>
      <w: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-79471</wp:posOffset>
                </wp:positionH>
                <wp:positionV relativeFrom="paragraph">
                  <wp:posOffset>172528</wp:posOffset>
                </wp:positionV>
                <wp:extent cx="645160" cy="327804"/>
                <wp:effectExtent l="0" t="0" r="2540" b="0"/>
                <wp:wrapNone/>
                <wp:docPr id="2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160" cy="3278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440C" w:rsidRPr="0078181E" w:rsidRDefault="00FD440C" w:rsidP="00FD440C">
                            <w:pPr>
                              <w:pStyle w:val="BodyText1"/>
                            </w:pPr>
                            <w:r>
                              <w:t>--/--/20--</w:t>
                            </w:r>
                          </w:p>
                          <w:p w:rsidR="00FD440C" w:rsidRPr="0078181E" w:rsidRDefault="00653A42" w:rsidP="00FD440C">
                            <w:pPr>
                              <w:pStyle w:val="BodyText1"/>
                            </w:pPr>
                            <w:r>
                              <w:t>Proposed C155</w:t>
                            </w:r>
                          </w:p>
                          <w:p w:rsidR="00FD440C" w:rsidRPr="00F733A1" w:rsidRDefault="00FD440C" w:rsidP="00FD44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029" type="#_x0000_t202" style="position:absolute;left:0;text-align:left;margin-left:-6.25pt;margin-top:13.6pt;width:50.8pt;height:25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" stroked="f">
                <v:textbox>
                  <w:txbxContent>
                    <w:p w:rsidR="00FD440C" w:rsidRPr="0078181E" w:rsidRDefault="00FD440C" w:rsidP="00FD440C">
                      <w:pPr>
                        <w:pStyle w:val="BodyText1"/>
                      </w:pPr>
                      <w:r>
                        <w:t>--/--/20--</w:t>
                      </w:r>
                    </w:p>
                    <w:p w:rsidR="00FD440C" w:rsidRPr="0078181E" w:rsidRDefault="00653A42" w:rsidP="00FD440C">
                      <w:pPr>
                        <w:pStyle w:val="BodyText1"/>
                      </w:pPr>
                      <w:r>
                        <w:t>Proposed C155</w:t>
                      </w:r>
                    </w:p>
                    <w:p w:rsidR="00FD440C" w:rsidRPr="00F733A1" w:rsidRDefault="00FD440C" w:rsidP="00FD440C"/>
                  </w:txbxContent>
                </v:textbox>
              </v:shape>
            </w:pict>
          </mc:Fallback>
        </mc:AlternateContent>
      </w:r>
      <w:r w:rsidR="00FD440C" w:rsidRPr="007D5843">
        <w:t>3.0</w:t>
      </w:r>
      <w:r w:rsidR="00FD440C" w:rsidRPr="007D5843">
        <w:tab/>
        <w:t>Summary of contributions</w:t>
      </w:r>
    </w:p>
    <w:p w:rsidR="0040002F" w:rsidRDefault="0040002F" w:rsidP="00FD440C">
      <w:pPr>
        <w:pStyle w:val="HeadC"/>
      </w:pPr>
    </w:p>
    <w:p w:rsidR="0040002F" w:rsidRDefault="0040002F" w:rsidP="00FD440C">
      <w:pPr>
        <w:pStyle w:val="HeadC"/>
      </w:pPr>
      <w:r w:rsidRPr="0040002F">
        <w:drawing>
          <wp:inline distT="0" distB="0" distL="0" distR="0">
            <wp:extent cx="5382895" cy="4239851"/>
            <wp:effectExtent l="0" t="0" r="8255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4239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02F" w:rsidRDefault="0040002F" w:rsidP="00FD440C">
      <w:pPr>
        <w:pStyle w:val="HeadC"/>
      </w:pPr>
      <w:bookmarkStart w:id="0" w:name="_GoBack"/>
      <w:bookmarkEnd w:id="0"/>
    </w:p>
    <w:p w:rsidR="00FD440C" w:rsidRDefault="00A81660" w:rsidP="00FD440C">
      <w:pPr>
        <w:pStyle w:val="HeadC"/>
      </w:pPr>
      <w: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-96724</wp:posOffset>
                </wp:positionH>
                <wp:positionV relativeFrom="paragraph">
                  <wp:posOffset>317703</wp:posOffset>
                </wp:positionV>
                <wp:extent cx="664210" cy="319177"/>
                <wp:effectExtent l="0" t="0" r="2540" b="5080"/>
                <wp:wrapNone/>
                <wp:docPr id="1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10" cy="3191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440C" w:rsidRPr="0078181E" w:rsidRDefault="00FD440C" w:rsidP="00FD440C">
                            <w:pPr>
                              <w:pStyle w:val="BodyText1"/>
                            </w:pPr>
                            <w:r>
                              <w:t>--/--/20--</w:t>
                            </w:r>
                          </w:p>
                          <w:p w:rsidR="00FD440C" w:rsidRPr="0078181E" w:rsidRDefault="00653A42" w:rsidP="00FD440C">
                            <w:pPr>
                              <w:pStyle w:val="BodyText1"/>
                            </w:pPr>
                            <w:r>
                              <w:t>Proposed C155</w:t>
                            </w:r>
                          </w:p>
                          <w:p w:rsidR="00FD440C" w:rsidRPr="00F733A1" w:rsidRDefault="00FD440C" w:rsidP="00FD44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030" type="#_x0000_t202" style="position:absolute;left:0;text-align:left;margin-left:-7.6pt;margin-top:25pt;width:52.3pt;height:25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" stroked="f">
                <v:textbox>
                  <w:txbxContent>
                    <w:p w:rsidR="00FD440C" w:rsidRPr="0078181E" w:rsidRDefault="00FD440C" w:rsidP="00FD440C">
                      <w:pPr>
                        <w:pStyle w:val="BodyText1"/>
                      </w:pPr>
                      <w:r>
                        <w:t>--/--/20--</w:t>
                      </w:r>
                    </w:p>
                    <w:p w:rsidR="00FD440C" w:rsidRPr="0078181E" w:rsidRDefault="00653A42" w:rsidP="00FD440C">
                      <w:pPr>
                        <w:pStyle w:val="BodyText1"/>
                      </w:pPr>
                      <w:r>
                        <w:t>Proposed C155</w:t>
                      </w:r>
                    </w:p>
                    <w:p w:rsidR="00FD440C" w:rsidRPr="00F733A1" w:rsidRDefault="00FD440C" w:rsidP="00FD440C"/>
                  </w:txbxContent>
                </v:textbox>
              </v:shape>
            </w:pict>
          </mc:Fallback>
        </mc:AlternateContent>
      </w:r>
      <w:r w:rsidR="00FD440C">
        <w:t>4.0</w:t>
      </w:r>
      <w:r w:rsidR="00FD440C">
        <w:tab/>
        <w:t>Land or development excluded from development contributions plan</w:t>
      </w:r>
    </w:p>
    <w:p w:rsidR="00FD440C" w:rsidRPr="00653A42" w:rsidRDefault="00653A42" w:rsidP="00FD440C">
      <w:pPr>
        <w:pStyle w:val="BodyText2"/>
      </w:pPr>
      <w:r w:rsidRPr="00653A42">
        <w:t>None specified.</w:t>
      </w:r>
    </w:p>
    <w:p w:rsidR="00FD440C" w:rsidRPr="006E7B36" w:rsidRDefault="00FD440C" w:rsidP="00FD440C">
      <w:pPr>
        <w:pStyle w:val="Notetext"/>
      </w:pPr>
      <w:r w:rsidRPr="006E7B36">
        <w:t>Note:</w:t>
      </w:r>
      <w:r w:rsidRPr="006E7B36">
        <w:tab/>
        <w:t>This schedule sets out a summary of the costs and contributions prescribed in the development contributions plan. Refer to the incorporated development contributions plan for full details.</w:t>
      </w:r>
    </w:p>
    <w:p w:rsidR="00C06644" w:rsidRDefault="00C06644"/>
    <w:sectPr w:rsidR="00C06644" w:rsidSect="005F02EF">
      <w:headerReference w:type="default" r:id="rId9"/>
      <w:footerReference w:type="default" r:id="rId10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1660" w:rsidRDefault="00A81660">
      <w:r>
        <w:separator/>
      </w:r>
    </w:p>
    <w:p w:rsidR="00A81660" w:rsidRDefault="00A81660"/>
    <w:p w:rsidR="00A81660" w:rsidRDefault="00A81660"/>
    <w:p w:rsidR="00A81660" w:rsidRDefault="00A81660"/>
  </w:endnote>
  <w:endnote w:type="continuationSeparator" w:id="0">
    <w:p w:rsidR="00A81660" w:rsidRDefault="00A81660">
      <w:r>
        <w:continuationSeparator/>
      </w:r>
    </w:p>
    <w:p w:rsidR="00A81660" w:rsidRDefault="00A81660"/>
    <w:p w:rsidR="00A81660" w:rsidRDefault="00A81660"/>
    <w:p w:rsidR="00A81660" w:rsidRDefault="00A8166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60B31ED-1CAC-42BF-A2C3-86020827F21F}"/>
    <w:embedBold r:id="rId2" w:fontKey="{DD19A9DB-28D4-4B51-A0F4-52F2F014E3B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FEAEB3A8-72C9-4B6A-95F9-858AAF764C8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7E8CCA94-3B7B-409D-B922-C0038DAF967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0D10A761-A723-4FEE-A72C-320C098FDD6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65FE" w:rsidRPr="00FF2CB7" w:rsidRDefault="00082A42" w:rsidP="00FF2CB7">
    <w:pPr>
      <w:pStyle w:val="Footer"/>
      <w:tabs>
        <w:tab w:val="clear" w:pos="8640"/>
        <w:tab w:val="right" w:pos="8505"/>
      </w:tabs>
    </w:pPr>
    <w:r w:rsidRPr="006E7B36">
      <w:t>Overlays - Clause 45.06 - Schedule</w:t>
    </w:r>
    <w:r>
      <w:rPr>
        <w:smallCaps w:val="0"/>
        <w:color w:val="000000"/>
      </w:rPr>
      <w:t xml:space="preserve"> </w:t>
    </w:r>
    <w:r w:rsidR="0026609F" w:rsidRPr="0026609F">
      <w:rPr>
        <w:u w:color="0000FF"/>
      </w:rPr>
      <w:t>1</w:t>
    </w:r>
    <w:r w:rsidR="00E965FE" w:rsidRPr="006E7B36">
      <w:rPr>
        <w:color w:val="FF0000"/>
        <w:u w:color="0000FF"/>
      </w:rPr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7D1BD8">
      <w:rPr>
        <w:rStyle w:val="PageNumber"/>
        <w:noProof/>
      </w:rPr>
      <w:t>2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7D1BD8">
      <w:rPr>
        <w:rStyle w:val="PageNumber"/>
        <w:noProof/>
      </w:rPr>
      <w:t>2</w:t>
    </w:r>
    <w:r w:rsidR="00E965FE"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1660" w:rsidRDefault="00A81660">
      <w:r>
        <w:separator/>
      </w:r>
    </w:p>
    <w:p w:rsidR="00A81660" w:rsidRDefault="00A81660"/>
    <w:p w:rsidR="00A81660" w:rsidRDefault="00A81660"/>
    <w:p w:rsidR="00A81660" w:rsidRDefault="00A81660"/>
  </w:footnote>
  <w:footnote w:type="continuationSeparator" w:id="0">
    <w:p w:rsidR="00A81660" w:rsidRDefault="00A81660">
      <w:r>
        <w:continuationSeparator/>
      </w:r>
    </w:p>
    <w:p w:rsidR="00A81660" w:rsidRDefault="00A81660"/>
    <w:p w:rsidR="00A81660" w:rsidRDefault="00A81660"/>
    <w:p w:rsidR="00A81660" w:rsidRDefault="00A8166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65FE" w:rsidRDefault="00653A42" w:rsidP="00082A42">
    <w:pPr>
      <w:jc w:val="center"/>
    </w:pPr>
    <w:r w:rsidRPr="00653A42">
      <w:rPr>
        <w:rFonts w:ascii="Times New Roman" w:hAnsi="Times New Roman"/>
        <w:smallCaps/>
        <w:sz w:val="18"/>
        <w:u w:color="0000FF"/>
      </w:rPr>
      <w:t>Glen Eira</w:t>
    </w:r>
    <w:r w:rsidR="00082A42" w:rsidRPr="00653A42">
      <w:rPr>
        <w:rFonts w:ascii="Times New Roman" w:hAnsi="Times New Roman"/>
        <w:smallCaps/>
        <w:sz w:val="18"/>
        <w:u w:color="0000FF"/>
      </w:rPr>
      <w:t xml:space="preserve"> </w:t>
    </w:r>
    <w:r w:rsidR="00E965FE">
      <w:rPr>
        <w:smallCaps/>
        <w:sz w:val="18"/>
      </w:rPr>
      <w:t>Planning Scheme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5F6E4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3C90F81"/>
    <w:multiLevelType w:val="multilevel"/>
    <w:tmpl w:val="D1E8596C"/>
    <w:lvl w:ilvl="0">
      <w:start w:val="1"/>
      <w:numFmt w:val="decimal"/>
      <w:lvlText w:val="%1.0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249A6720"/>
    <w:multiLevelType w:val="hybridMultilevel"/>
    <w:tmpl w:val="46664412"/>
    <w:lvl w:ilvl="0" w:tplc="BE6CE0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111DE1"/>
    <w:multiLevelType w:val="singleLevel"/>
    <w:tmpl w:val="39DAD7AE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0844923"/>
    <w:multiLevelType w:val="hybridMultilevel"/>
    <w:tmpl w:val="E3ACFC08"/>
    <w:lvl w:ilvl="0" w:tplc="83D276AA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3E5C9B36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11101636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8D0EE9A4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C890DDD4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C0703A08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D736C5BC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4F5AA692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9A22A59A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4"/>
  </w:num>
  <w:num w:numId="4">
    <w:abstractNumId w:val="13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4"/>
  </w:num>
  <w:num w:numId="17">
    <w:abstractNumId w:val="13"/>
  </w:num>
  <w:num w:numId="18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intFractionalCharacterWidth/>
  <w:embedTrueTypeFonts/>
  <w:hideSpellingErrors/>
  <w:hideGrammaticalErrors/>
  <w:attachedTemplate r:id="rId1"/>
  <w:stylePaneFormatFilter w:val="9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660"/>
    <w:rsid w:val="000104C5"/>
    <w:rsid w:val="000252D5"/>
    <w:rsid w:val="00040242"/>
    <w:rsid w:val="00062CB8"/>
    <w:rsid w:val="00082A42"/>
    <w:rsid w:val="000A05DE"/>
    <w:rsid w:val="000D2A26"/>
    <w:rsid w:val="00130858"/>
    <w:rsid w:val="00146C62"/>
    <w:rsid w:val="001557DD"/>
    <w:rsid w:val="00155A71"/>
    <w:rsid w:val="00157776"/>
    <w:rsid w:val="00162485"/>
    <w:rsid w:val="001643B4"/>
    <w:rsid w:val="00187C9C"/>
    <w:rsid w:val="001C4BB8"/>
    <w:rsid w:val="001D2606"/>
    <w:rsid w:val="001D5E5A"/>
    <w:rsid w:val="001D71C7"/>
    <w:rsid w:val="001E03B6"/>
    <w:rsid w:val="001E73D9"/>
    <w:rsid w:val="001F3FD6"/>
    <w:rsid w:val="001F7184"/>
    <w:rsid w:val="00224F22"/>
    <w:rsid w:val="002448A5"/>
    <w:rsid w:val="002567E4"/>
    <w:rsid w:val="0026609F"/>
    <w:rsid w:val="00266E2F"/>
    <w:rsid w:val="002922F5"/>
    <w:rsid w:val="002A20A3"/>
    <w:rsid w:val="002A29A8"/>
    <w:rsid w:val="002A3A34"/>
    <w:rsid w:val="002A5240"/>
    <w:rsid w:val="002B09AA"/>
    <w:rsid w:val="002B1E3A"/>
    <w:rsid w:val="002B2152"/>
    <w:rsid w:val="002B3041"/>
    <w:rsid w:val="002D0F4F"/>
    <w:rsid w:val="002E1674"/>
    <w:rsid w:val="002F4A6F"/>
    <w:rsid w:val="003003E6"/>
    <w:rsid w:val="0033309F"/>
    <w:rsid w:val="00333AD7"/>
    <w:rsid w:val="00351F84"/>
    <w:rsid w:val="00356507"/>
    <w:rsid w:val="0035716C"/>
    <w:rsid w:val="00363BB6"/>
    <w:rsid w:val="003763E9"/>
    <w:rsid w:val="0037761E"/>
    <w:rsid w:val="003924B4"/>
    <w:rsid w:val="003A5955"/>
    <w:rsid w:val="003B4808"/>
    <w:rsid w:val="003B6B60"/>
    <w:rsid w:val="003C3E63"/>
    <w:rsid w:val="003D595D"/>
    <w:rsid w:val="003D6754"/>
    <w:rsid w:val="003D6891"/>
    <w:rsid w:val="003E0D3B"/>
    <w:rsid w:val="003F5A29"/>
    <w:rsid w:val="0040002F"/>
    <w:rsid w:val="00417939"/>
    <w:rsid w:val="00423909"/>
    <w:rsid w:val="00443A42"/>
    <w:rsid w:val="004443C1"/>
    <w:rsid w:val="00453791"/>
    <w:rsid w:val="00482240"/>
    <w:rsid w:val="004921FC"/>
    <w:rsid w:val="004954E1"/>
    <w:rsid w:val="00495A18"/>
    <w:rsid w:val="004A3635"/>
    <w:rsid w:val="004A53DC"/>
    <w:rsid w:val="004E3F47"/>
    <w:rsid w:val="004F10C0"/>
    <w:rsid w:val="004F6A09"/>
    <w:rsid w:val="005043D6"/>
    <w:rsid w:val="005147AF"/>
    <w:rsid w:val="005165C1"/>
    <w:rsid w:val="00530B12"/>
    <w:rsid w:val="005419EE"/>
    <w:rsid w:val="00546531"/>
    <w:rsid w:val="005578B7"/>
    <w:rsid w:val="0057245A"/>
    <w:rsid w:val="005A2075"/>
    <w:rsid w:val="005B2D86"/>
    <w:rsid w:val="005E20C3"/>
    <w:rsid w:val="005E39A8"/>
    <w:rsid w:val="005E7E93"/>
    <w:rsid w:val="005F02EF"/>
    <w:rsid w:val="006262BB"/>
    <w:rsid w:val="00653A42"/>
    <w:rsid w:val="006942DE"/>
    <w:rsid w:val="006A0152"/>
    <w:rsid w:val="006B2587"/>
    <w:rsid w:val="006B585A"/>
    <w:rsid w:val="006C5087"/>
    <w:rsid w:val="006D5439"/>
    <w:rsid w:val="006D5F59"/>
    <w:rsid w:val="006E62B9"/>
    <w:rsid w:val="006E7207"/>
    <w:rsid w:val="006E77A8"/>
    <w:rsid w:val="007071B0"/>
    <w:rsid w:val="00710D9D"/>
    <w:rsid w:val="007145A1"/>
    <w:rsid w:val="007323EF"/>
    <w:rsid w:val="00740A4E"/>
    <w:rsid w:val="00747ED6"/>
    <w:rsid w:val="007656BB"/>
    <w:rsid w:val="007723FF"/>
    <w:rsid w:val="007746A3"/>
    <w:rsid w:val="00782A23"/>
    <w:rsid w:val="00796C03"/>
    <w:rsid w:val="007B6439"/>
    <w:rsid w:val="007D1BD8"/>
    <w:rsid w:val="007D1BE5"/>
    <w:rsid w:val="007D582C"/>
    <w:rsid w:val="007D6D4E"/>
    <w:rsid w:val="007F7045"/>
    <w:rsid w:val="00803810"/>
    <w:rsid w:val="00806BE6"/>
    <w:rsid w:val="0082351D"/>
    <w:rsid w:val="00836BF6"/>
    <w:rsid w:val="008377A2"/>
    <w:rsid w:val="00853BC0"/>
    <w:rsid w:val="0085625C"/>
    <w:rsid w:val="00860CA3"/>
    <w:rsid w:val="008614BA"/>
    <w:rsid w:val="0086238C"/>
    <w:rsid w:val="008665DC"/>
    <w:rsid w:val="00871280"/>
    <w:rsid w:val="008741C7"/>
    <w:rsid w:val="00896B02"/>
    <w:rsid w:val="008A44A4"/>
    <w:rsid w:val="008B1E6C"/>
    <w:rsid w:val="008B369A"/>
    <w:rsid w:val="008C529C"/>
    <w:rsid w:val="008C64BE"/>
    <w:rsid w:val="008D5806"/>
    <w:rsid w:val="008E4D30"/>
    <w:rsid w:val="00906A56"/>
    <w:rsid w:val="00910D3E"/>
    <w:rsid w:val="00911A84"/>
    <w:rsid w:val="00916988"/>
    <w:rsid w:val="00935C82"/>
    <w:rsid w:val="009530DE"/>
    <w:rsid w:val="009612A0"/>
    <w:rsid w:val="0097313F"/>
    <w:rsid w:val="009923E4"/>
    <w:rsid w:val="009932BD"/>
    <w:rsid w:val="009A28F6"/>
    <w:rsid w:val="009C27D4"/>
    <w:rsid w:val="009D3694"/>
    <w:rsid w:val="009D48B1"/>
    <w:rsid w:val="009D5CD7"/>
    <w:rsid w:val="009E7819"/>
    <w:rsid w:val="009F2088"/>
    <w:rsid w:val="009F3C9E"/>
    <w:rsid w:val="00A15ECA"/>
    <w:rsid w:val="00A17F92"/>
    <w:rsid w:val="00A57BD3"/>
    <w:rsid w:val="00A57E91"/>
    <w:rsid w:val="00A75810"/>
    <w:rsid w:val="00A80BD8"/>
    <w:rsid w:val="00A81660"/>
    <w:rsid w:val="00A82822"/>
    <w:rsid w:val="00A8300D"/>
    <w:rsid w:val="00A847A9"/>
    <w:rsid w:val="00AA43B8"/>
    <w:rsid w:val="00AB05E7"/>
    <w:rsid w:val="00AB28C4"/>
    <w:rsid w:val="00AB362C"/>
    <w:rsid w:val="00AB45F5"/>
    <w:rsid w:val="00AD4D20"/>
    <w:rsid w:val="00AE5784"/>
    <w:rsid w:val="00B12957"/>
    <w:rsid w:val="00B24A6A"/>
    <w:rsid w:val="00B253FE"/>
    <w:rsid w:val="00B27E18"/>
    <w:rsid w:val="00B34842"/>
    <w:rsid w:val="00B369D2"/>
    <w:rsid w:val="00B43834"/>
    <w:rsid w:val="00B72330"/>
    <w:rsid w:val="00B87436"/>
    <w:rsid w:val="00B93E23"/>
    <w:rsid w:val="00B95F65"/>
    <w:rsid w:val="00BB3A9E"/>
    <w:rsid w:val="00BE762B"/>
    <w:rsid w:val="00BF3CC1"/>
    <w:rsid w:val="00BF4421"/>
    <w:rsid w:val="00BF533D"/>
    <w:rsid w:val="00BF5D40"/>
    <w:rsid w:val="00C06644"/>
    <w:rsid w:val="00C14C0E"/>
    <w:rsid w:val="00C157F0"/>
    <w:rsid w:val="00C234B7"/>
    <w:rsid w:val="00C33FF8"/>
    <w:rsid w:val="00C4476A"/>
    <w:rsid w:val="00C52E26"/>
    <w:rsid w:val="00C60A6E"/>
    <w:rsid w:val="00C71D4D"/>
    <w:rsid w:val="00C737D4"/>
    <w:rsid w:val="00C76C1A"/>
    <w:rsid w:val="00C84CF9"/>
    <w:rsid w:val="00C87A3F"/>
    <w:rsid w:val="00CB77F8"/>
    <w:rsid w:val="00CC623F"/>
    <w:rsid w:val="00CF1AE9"/>
    <w:rsid w:val="00CF1DF8"/>
    <w:rsid w:val="00CF6C95"/>
    <w:rsid w:val="00CF7DED"/>
    <w:rsid w:val="00D00CE4"/>
    <w:rsid w:val="00D0306C"/>
    <w:rsid w:val="00D2572D"/>
    <w:rsid w:val="00D76F13"/>
    <w:rsid w:val="00D821BE"/>
    <w:rsid w:val="00D86263"/>
    <w:rsid w:val="00D922E9"/>
    <w:rsid w:val="00D951E9"/>
    <w:rsid w:val="00DC5DC1"/>
    <w:rsid w:val="00DD1FFA"/>
    <w:rsid w:val="00DD680C"/>
    <w:rsid w:val="00DF555B"/>
    <w:rsid w:val="00DF6768"/>
    <w:rsid w:val="00DF6BAD"/>
    <w:rsid w:val="00E075DE"/>
    <w:rsid w:val="00E11C0A"/>
    <w:rsid w:val="00E12E8B"/>
    <w:rsid w:val="00E25799"/>
    <w:rsid w:val="00E411D1"/>
    <w:rsid w:val="00E47F19"/>
    <w:rsid w:val="00E52A93"/>
    <w:rsid w:val="00E6358F"/>
    <w:rsid w:val="00E717C0"/>
    <w:rsid w:val="00E83950"/>
    <w:rsid w:val="00E965FE"/>
    <w:rsid w:val="00EA6662"/>
    <w:rsid w:val="00EC4533"/>
    <w:rsid w:val="00EF053A"/>
    <w:rsid w:val="00EF726C"/>
    <w:rsid w:val="00F037C6"/>
    <w:rsid w:val="00F05F3D"/>
    <w:rsid w:val="00F1653F"/>
    <w:rsid w:val="00F56982"/>
    <w:rsid w:val="00F56C09"/>
    <w:rsid w:val="00F63A2B"/>
    <w:rsid w:val="00F84355"/>
    <w:rsid w:val="00F90122"/>
    <w:rsid w:val="00F97B83"/>
    <w:rsid w:val="00FA22F0"/>
    <w:rsid w:val="00FB0619"/>
    <w:rsid w:val="00FD440C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5A413EC2-3B71-446A-97CE-3992103A2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Body Text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440C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6262BB"/>
    <w:pPr>
      <w:tabs>
        <w:tab w:val="center" w:pos="4513"/>
        <w:tab w:val="right" w:pos="9026"/>
      </w:tabs>
      <w:jc w:val="center"/>
    </w:pPr>
    <w:rPr>
      <w:rFonts w:ascii="Times New Roman" w:hAnsi="Times New Roman"/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6262BB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6262BB"/>
    <w:rPr>
      <w:rFonts w:ascii="Arial" w:hAnsi="Arial"/>
      <w:b/>
      <w:sz w:val="12"/>
    </w:rPr>
  </w:style>
  <w:style w:type="paragraph" w:customStyle="1" w:styleId="Notetext">
    <w:name w:val="Note text"/>
    <w:basedOn w:val="Normal"/>
    <w:qFormat/>
    <w:rsid w:val="009530DE"/>
    <w:pPr>
      <w:tabs>
        <w:tab w:val="left" w:pos="1134"/>
      </w:tabs>
      <w:spacing w:before="80" w:after="80"/>
      <w:ind w:left="1134" w:hanging="1134"/>
      <w:jc w:val="both"/>
    </w:pPr>
    <w:rPr>
      <w:rFonts w:ascii="Times New Roman" w:hAnsi="Times New Roman"/>
      <w:i/>
      <w:sz w:val="18"/>
    </w:rPr>
  </w:style>
  <w:style w:type="paragraph" w:customStyle="1" w:styleId="Tablehead">
    <w:name w:val="Table head"/>
    <w:basedOn w:val="Normal"/>
    <w:rsid w:val="00266E2F"/>
    <w:pPr>
      <w:tabs>
        <w:tab w:val="left" w:pos="1134"/>
      </w:tabs>
      <w:spacing w:before="200" w:after="60"/>
      <w:ind w:left="1134"/>
    </w:pPr>
    <w:rPr>
      <w:rFonts w:ascii="Arial" w:hAnsi="Arial"/>
      <w:b/>
      <w:sz w:val="20"/>
    </w:rPr>
  </w:style>
  <w:style w:type="paragraph" w:customStyle="1" w:styleId="Tabletextbold">
    <w:name w:val="Table text bold"/>
    <w:basedOn w:val="Tabletext1"/>
    <w:qFormat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262BB"/>
    <w:pPr>
      <w:spacing w:before="60" w:after="80"/>
      <w:ind w:left="1134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6262BB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FD440C"/>
    <w:pPr>
      <w:keepNext/>
    </w:pPr>
    <w:rPr>
      <w:sz w:val="20"/>
    </w:rPr>
  </w:style>
  <w:style w:type="paragraph" w:customStyle="1" w:styleId="Bodytext0">
    <w:name w:val="Body text •"/>
    <w:basedOn w:val="BodyText10"/>
    <w:next w:val="BodyText1"/>
    <w:link w:val="BodytextChar1"/>
    <w:rsid w:val="00157776"/>
    <w:pPr>
      <w:numPr>
        <w:numId w:val="1"/>
      </w:numPr>
      <w:spacing w:line="240" w:lineRule="exact"/>
      <w:ind w:left="1985" w:hanging="851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6262BB"/>
    <w:pPr>
      <w:pBdr>
        <w:top w:val="dotted" w:sz="4" w:space="1" w:color="auto"/>
      </w:pBdr>
      <w:tabs>
        <w:tab w:val="center" w:pos="4320"/>
        <w:tab w:val="right" w:pos="8640"/>
      </w:tabs>
    </w:pPr>
    <w:rPr>
      <w:rFonts w:ascii="Times New Roman" w:hAnsi="Times New Roman"/>
      <w:smallCaps/>
      <w:sz w:val="18"/>
    </w:rPr>
  </w:style>
  <w:style w:type="character" w:customStyle="1" w:styleId="Mapcode">
    <w:name w:val="Map code"/>
    <w:qFormat/>
    <w:rsid w:val="006262BB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262BB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AB05E7"/>
    <w:pPr>
      <w:numPr>
        <w:numId w:val="0"/>
      </w:numPr>
      <w:ind w:left="2552" w:hanging="284"/>
    </w:pPr>
  </w:style>
  <w:style w:type="paragraph" w:customStyle="1" w:styleId="Bodytext">
    <w:name w:val="Body text ."/>
    <w:basedOn w:val="BodyText10"/>
    <w:autoRedefine/>
    <w:rsid w:val="00157776"/>
    <w:pPr>
      <w:numPr>
        <w:numId w:val="2"/>
      </w:numPr>
      <w:tabs>
        <w:tab w:val="clear" w:pos="1701"/>
        <w:tab w:val="num" w:pos="2552"/>
      </w:tabs>
      <w:ind w:left="2552" w:hanging="567"/>
    </w:pPr>
  </w:style>
  <w:style w:type="character" w:customStyle="1" w:styleId="BodytextChar1">
    <w:name w:val="Body text • Char"/>
    <w:link w:val="Bodytext0"/>
    <w:rsid w:val="00157776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6262BB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numberedindent">
    <w:name w:val="Body text numbered indent"/>
    <w:basedOn w:val="Bodytextnumbered"/>
    <w:qFormat/>
    <w:rsid w:val="006262BB"/>
  </w:style>
  <w:style w:type="paragraph" w:customStyle="1" w:styleId="Tabletext0">
    <w:name w:val="Table text ."/>
    <w:basedOn w:val="Tabletext1"/>
    <w:qFormat/>
    <w:rsid w:val="006262BB"/>
    <w:pPr>
      <w:numPr>
        <w:numId w:val="16"/>
      </w:numPr>
    </w:pPr>
  </w:style>
  <w:style w:type="paragraph" w:customStyle="1" w:styleId="Tabletext">
    <w:name w:val="Table text •"/>
    <w:qFormat/>
    <w:rsid w:val="006262BB"/>
    <w:pPr>
      <w:numPr>
        <w:numId w:val="18"/>
      </w:numPr>
      <w:spacing w:before="60" w:after="60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•  indent"/>
    <w:qFormat/>
    <w:rsid w:val="006262BB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6262BB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157776"/>
    <w:pPr>
      <w:numPr>
        <w:numId w:val="0"/>
      </w:numPr>
      <w:spacing w:line="240" w:lineRule="auto"/>
      <w:ind w:left="2269" w:hanging="284"/>
    </w:pPr>
  </w:style>
  <w:style w:type="paragraph" w:customStyle="1" w:styleId="Tabletextindent0">
    <w:name w:val="Table text . indent"/>
    <w:qFormat/>
    <w:rsid w:val="006262BB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6262BB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6262BB"/>
    <w:pPr>
      <w:tabs>
        <w:tab w:val="left" w:pos="2552"/>
      </w:tabs>
    </w:pPr>
    <w:rPr>
      <w:b w:val="0"/>
    </w:rPr>
  </w:style>
  <w:style w:type="character" w:customStyle="1" w:styleId="FooterChar">
    <w:name w:val="Footer Char"/>
    <w:link w:val="Footer"/>
    <w:rsid w:val="006262BB"/>
    <w:rPr>
      <w:rFonts w:ascii="Times New Roman" w:hAnsi="Times New Roman"/>
      <w:smallCaps/>
      <w:sz w:val="18"/>
    </w:rPr>
  </w:style>
  <w:style w:type="paragraph" w:styleId="ListBullet2">
    <w:name w:val="List Bullet 2"/>
    <w:basedOn w:val="Normal"/>
    <w:autoRedefine/>
    <w:rsid w:val="002F4A6F"/>
    <w:pPr>
      <w:tabs>
        <w:tab w:val="num" w:pos="643"/>
      </w:tabs>
      <w:ind w:left="643" w:hanging="360"/>
    </w:pPr>
  </w:style>
  <w:style w:type="paragraph" w:customStyle="1" w:styleId="HeadC">
    <w:name w:val="Head C"/>
    <w:basedOn w:val="HeadB"/>
    <w:qFormat/>
    <w:rsid w:val="00FD440C"/>
    <w:rPr>
      <w:caps w:val="0"/>
      <w:noProof/>
    </w:rPr>
  </w:style>
  <w:style w:type="paragraph" w:customStyle="1" w:styleId="HeadD">
    <w:name w:val="Head D"/>
    <w:basedOn w:val="HeadC"/>
    <w:qFormat/>
    <w:rsid w:val="006262BB"/>
    <w:pPr>
      <w:ind w:firstLine="0"/>
    </w:pPr>
  </w:style>
  <w:style w:type="paragraph" w:customStyle="1" w:styleId="HeadE">
    <w:name w:val="Head E"/>
    <w:basedOn w:val="HeadD"/>
    <w:qFormat/>
    <w:rsid w:val="006262BB"/>
    <w:pPr>
      <w:spacing w:before="120" w:after="120"/>
    </w:pPr>
  </w:style>
  <w:style w:type="paragraph" w:customStyle="1" w:styleId="Bodytextnumbered">
    <w:name w:val="Body text numbered"/>
    <w:basedOn w:val="BodyText10"/>
    <w:qFormat/>
    <w:rsid w:val="006262BB"/>
    <w:pPr>
      <w:ind w:left="1985" w:hanging="851"/>
    </w:pPr>
  </w:style>
  <w:style w:type="paragraph" w:customStyle="1" w:styleId="Tablelabel2">
    <w:name w:val="Table label 2"/>
    <w:basedOn w:val="Tablelabel"/>
    <w:qFormat/>
    <w:rsid w:val="006262BB"/>
    <w:pPr>
      <w:ind w:left="0"/>
    </w:pPr>
    <w:rPr>
      <w:sz w:val="15"/>
    </w:rPr>
  </w:style>
  <w:style w:type="paragraph" w:customStyle="1" w:styleId="Tabletext2">
    <w:name w:val="Table text 2"/>
    <w:basedOn w:val="Tabletext1"/>
    <w:qFormat/>
    <w:rsid w:val="006262BB"/>
    <w:rPr>
      <w:sz w:val="15"/>
    </w:rPr>
  </w:style>
  <w:style w:type="paragraph" w:customStyle="1" w:styleId="TabletextItalic">
    <w:name w:val="Table text • + Italic"/>
    <w:basedOn w:val="Tabletext"/>
    <w:qFormat/>
    <w:rsid w:val="006262BB"/>
    <w:pPr>
      <w:numPr>
        <w:numId w:val="0"/>
      </w:numPr>
    </w:pPr>
    <w:rPr>
      <w:i/>
    </w:rPr>
  </w:style>
  <w:style w:type="paragraph" w:customStyle="1" w:styleId="Tabletextnote">
    <w:name w:val="Table text note"/>
    <w:basedOn w:val="Tabletext1"/>
    <w:qFormat/>
    <w:rsid w:val="006262BB"/>
    <w:pPr>
      <w:spacing w:before="80" w:after="80"/>
      <w:ind w:left="1134" w:hanging="1134"/>
    </w:pPr>
    <w:rPr>
      <w:i/>
      <w:sz w:val="15"/>
    </w:rPr>
  </w:style>
  <w:style w:type="paragraph" w:customStyle="1" w:styleId="Crossreference">
    <w:name w:val="Cross reference"/>
    <w:basedOn w:val="Tabletextnote"/>
    <w:qFormat/>
    <w:rsid w:val="006262BB"/>
    <w:pPr>
      <w:spacing w:before="60"/>
      <w:ind w:left="2268"/>
    </w:pPr>
    <w:rPr>
      <w:rFonts w:ascii="Times New Roman" w:hAnsi="Times New Roman"/>
      <w:i w:val="0"/>
      <w:color w:val="0000FF"/>
      <w:sz w:val="20"/>
      <w:u w:val="single"/>
    </w:rPr>
  </w:style>
  <w:style w:type="paragraph" w:customStyle="1" w:styleId="BodyText2">
    <w:name w:val="Body Text2"/>
    <w:basedOn w:val="Normal"/>
    <w:qFormat/>
    <w:rsid w:val="00FD440C"/>
    <w:pPr>
      <w:spacing w:before="60" w:after="80"/>
      <w:ind w:left="1134"/>
    </w:pPr>
    <w:rPr>
      <w:rFonts w:ascii="Times New Roman" w:hAnsi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7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cholas.power.GAA\Downloads\45_06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2C73B7-3A96-423F-865A-6DC16A735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45_06s.dot</Template>
  <TotalTime>119</TotalTime>
  <Pages>2</Pages>
  <Words>226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1634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subject/>
  <dc:creator>Nicholas Power</dc:creator>
  <cp:keywords/>
  <cp:lastModifiedBy>VPA</cp:lastModifiedBy>
  <cp:revision>4</cp:revision>
  <cp:lastPrinted>2011-09-16T06:11:00Z</cp:lastPrinted>
  <dcterms:created xsi:type="dcterms:W3CDTF">2018-09-27T05:49:00Z</dcterms:created>
  <dcterms:modified xsi:type="dcterms:W3CDTF">2018-09-27T08:21:00Z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</Properties>
</file>